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AE587B" w14:textId="389C17B9" w:rsidR="0059657C" w:rsidRDefault="00740655" w:rsidP="00740655">
      <w:pPr>
        <w:pStyle w:val="Title"/>
        <w:ind w:left="720"/>
      </w:pPr>
      <w:r>
        <w:t xml:space="preserve">Before Death </w:t>
      </w:r>
      <w:r w:rsidR="0059657C">
        <w:t>Loved Ones Questionnaire</w:t>
      </w:r>
      <w:r w:rsidR="0065389B">
        <w:t xml:space="preserve"> </w:t>
      </w:r>
    </w:p>
    <w:p w14:paraId="561CDC95" w14:textId="47DCA7D4" w:rsidR="00FE572B" w:rsidRDefault="00740655" w:rsidP="00FE572B">
      <w:pPr>
        <w:pStyle w:val="p1"/>
      </w:pPr>
      <w:r>
        <w:t>Is a</w:t>
      </w:r>
      <w:r w:rsidR="0059657C">
        <w:t xml:space="preserve"> meaningful way to connect with loved ones </w:t>
      </w:r>
      <w:r w:rsidR="002F1B3D">
        <w:t>before death</w:t>
      </w:r>
      <w:r w:rsidR="00FE572B">
        <w:t xml:space="preserve">.  </w:t>
      </w:r>
      <w:r>
        <w:t xml:space="preserve">The personal </w:t>
      </w:r>
      <w:r w:rsidR="00FE572B">
        <w:t xml:space="preserve">and </w:t>
      </w:r>
      <w:r>
        <w:t>relational side of end-of-life discussions is often missed in all the practical considerations</w:t>
      </w:r>
      <w:r>
        <w:t>, but t</w:t>
      </w:r>
      <w:r>
        <w:t xml:space="preserve">hese questions can be used to </w:t>
      </w:r>
      <w:r>
        <w:t xml:space="preserve">both </w:t>
      </w:r>
      <w:r>
        <w:t>share your thoughts/ your life/ your story before your death</w:t>
      </w:r>
      <w:r>
        <w:t xml:space="preserve"> and </w:t>
      </w:r>
      <w:r w:rsidR="00FE572B">
        <w:t>to connect</w:t>
      </w:r>
      <w:r>
        <w:t xml:space="preserve"> with a parent or grandparent, drawing out their story and writing it down for future generations. </w:t>
      </w:r>
      <w:r w:rsidR="00FE572B">
        <w:t>*I learned about this from 2</w:t>
      </w:r>
      <w:r>
        <w:t xml:space="preserve"> </w:t>
      </w:r>
      <w:r w:rsidR="00FE572B">
        <w:t xml:space="preserve">experts in </w:t>
      </w:r>
      <w:r>
        <w:t xml:space="preserve">palliative care </w:t>
      </w:r>
      <w:r w:rsidR="00FE572B">
        <w:rPr>
          <w:b/>
          <w:bCs/>
        </w:rPr>
        <w:t>Sarah Lipsett and Kristy Higgins</w:t>
      </w:r>
    </w:p>
    <w:p w14:paraId="0053E6F2" w14:textId="2C472B0E" w:rsidR="0059657C" w:rsidRPr="0059657C" w:rsidRDefault="0059657C" w:rsidP="00740655">
      <w:pPr>
        <w:pStyle w:val="Body"/>
      </w:pPr>
    </w:p>
    <w:p w14:paraId="6B85526E" w14:textId="77777777" w:rsidR="0059657C" w:rsidRDefault="0059657C" w:rsidP="0059657C"/>
    <w:p w14:paraId="74B82771" w14:textId="77777777" w:rsidR="0059657C" w:rsidRDefault="0059657C" w:rsidP="00B829C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829CD">
        <w:rPr>
          <w:b/>
          <w:bCs/>
          <w:sz w:val="28"/>
          <w:szCs w:val="28"/>
        </w:rPr>
        <w:t>Name</w:t>
      </w:r>
    </w:p>
    <w:p w14:paraId="38A37D49" w14:textId="77777777" w:rsidR="00FE572B" w:rsidRPr="00B829CD" w:rsidRDefault="00FE572B" w:rsidP="00FE572B">
      <w:pPr>
        <w:pStyle w:val="ListParagraph"/>
        <w:rPr>
          <w:b/>
          <w:bCs/>
          <w:sz w:val="28"/>
          <w:szCs w:val="28"/>
        </w:rPr>
      </w:pPr>
    </w:p>
    <w:p w14:paraId="57CE0007" w14:textId="77777777" w:rsidR="0059657C" w:rsidRPr="00B829CD" w:rsidRDefault="0059657C" w:rsidP="00B829C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829CD">
        <w:rPr>
          <w:b/>
          <w:bCs/>
          <w:sz w:val="28"/>
          <w:szCs w:val="28"/>
        </w:rPr>
        <w:t>Birthdate</w:t>
      </w:r>
    </w:p>
    <w:p w14:paraId="14E3EEA1" w14:textId="77777777" w:rsidR="0059657C" w:rsidRDefault="0059657C" w:rsidP="0059657C">
      <w:pPr>
        <w:rPr>
          <w:b/>
          <w:bCs/>
          <w:sz w:val="28"/>
          <w:szCs w:val="28"/>
        </w:rPr>
      </w:pPr>
    </w:p>
    <w:p w14:paraId="0746410D" w14:textId="3F6D4190" w:rsidR="0059657C" w:rsidRPr="00B829CD" w:rsidRDefault="0059657C" w:rsidP="00B829C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829CD">
        <w:rPr>
          <w:b/>
          <w:bCs/>
          <w:sz w:val="28"/>
          <w:szCs w:val="28"/>
        </w:rPr>
        <w:t>Origin and Meaning</w:t>
      </w:r>
      <w:r w:rsidR="00B829CD" w:rsidRPr="00B829CD">
        <w:rPr>
          <w:b/>
          <w:bCs/>
          <w:sz w:val="28"/>
          <w:szCs w:val="28"/>
        </w:rPr>
        <w:t xml:space="preserve"> of your name</w:t>
      </w:r>
    </w:p>
    <w:p w14:paraId="2D3A49CB" w14:textId="77777777" w:rsidR="0059657C" w:rsidRDefault="0059657C" w:rsidP="0059657C">
      <w:pPr>
        <w:rPr>
          <w:b/>
          <w:bCs/>
          <w:sz w:val="28"/>
          <w:szCs w:val="28"/>
        </w:rPr>
      </w:pPr>
    </w:p>
    <w:p w14:paraId="302DC1D2" w14:textId="77777777" w:rsidR="0059657C" w:rsidRPr="00B829CD" w:rsidRDefault="0059657C" w:rsidP="00B829C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829CD">
        <w:rPr>
          <w:b/>
          <w:bCs/>
          <w:sz w:val="28"/>
          <w:szCs w:val="28"/>
        </w:rPr>
        <w:t xml:space="preserve">Place of Birth </w:t>
      </w:r>
      <w:r w:rsidRPr="00B829CD">
        <w:rPr>
          <w:sz w:val="24"/>
          <w:szCs w:val="24"/>
        </w:rPr>
        <w:t>(town/city/ province, country, time of birth)</w:t>
      </w:r>
    </w:p>
    <w:p w14:paraId="66715D4B" w14:textId="77777777" w:rsidR="0059657C" w:rsidRDefault="0059657C" w:rsidP="0059657C">
      <w:pPr>
        <w:rPr>
          <w:b/>
          <w:bCs/>
          <w:sz w:val="28"/>
          <w:szCs w:val="28"/>
        </w:rPr>
      </w:pPr>
    </w:p>
    <w:p w14:paraId="2614F571" w14:textId="77777777" w:rsidR="0059657C" w:rsidRPr="00B829CD" w:rsidRDefault="0059657C" w:rsidP="00B829C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829CD">
        <w:rPr>
          <w:b/>
          <w:bCs/>
          <w:sz w:val="28"/>
          <w:szCs w:val="28"/>
        </w:rPr>
        <w:t xml:space="preserve">About Your Father </w:t>
      </w:r>
      <w:r w:rsidRPr="00B829CD">
        <w:rPr>
          <w:sz w:val="24"/>
          <w:szCs w:val="24"/>
        </w:rPr>
        <w:t>(name, occupation, accomplishments, resilience, qualities)</w:t>
      </w:r>
    </w:p>
    <w:p w14:paraId="0D18B8CF" w14:textId="77777777" w:rsidR="0059657C" w:rsidRDefault="0059657C" w:rsidP="0059657C">
      <w:pPr>
        <w:rPr>
          <w:b/>
          <w:bCs/>
          <w:sz w:val="28"/>
          <w:szCs w:val="28"/>
        </w:rPr>
      </w:pPr>
    </w:p>
    <w:p w14:paraId="08769EFD" w14:textId="77777777" w:rsidR="0059657C" w:rsidRPr="00B829CD" w:rsidRDefault="0059657C" w:rsidP="00B829C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829CD">
        <w:rPr>
          <w:b/>
          <w:bCs/>
          <w:sz w:val="28"/>
          <w:szCs w:val="28"/>
        </w:rPr>
        <w:t xml:space="preserve">About Your Mother </w:t>
      </w:r>
      <w:r w:rsidRPr="00B829CD">
        <w:rPr>
          <w:sz w:val="24"/>
          <w:szCs w:val="24"/>
        </w:rPr>
        <w:t xml:space="preserve">(name, occupation, accomplishments, resilience, qualities) </w:t>
      </w:r>
    </w:p>
    <w:p w14:paraId="49BE15D1" w14:textId="77777777" w:rsidR="0059657C" w:rsidRDefault="0059657C" w:rsidP="0059657C">
      <w:pPr>
        <w:rPr>
          <w:sz w:val="28"/>
          <w:szCs w:val="28"/>
        </w:rPr>
      </w:pPr>
    </w:p>
    <w:p w14:paraId="1C57DED3" w14:textId="77777777" w:rsidR="0059657C" w:rsidRPr="00B829CD" w:rsidRDefault="0059657C" w:rsidP="00B829C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829CD">
        <w:rPr>
          <w:b/>
          <w:bCs/>
          <w:sz w:val="28"/>
          <w:szCs w:val="28"/>
        </w:rPr>
        <w:t xml:space="preserve">Siblings </w:t>
      </w:r>
      <w:r w:rsidRPr="00B829CD">
        <w:rPr>
          <w:sz w:val="24"/>
          <w:szCs w:val="24"/>
        </w:rPr>
        <w:t>(birth order -1</w:t>
      </w:r>
      <w:r w:rsidRPr="00B829CD">
        <w:rPr>
          <w:sz w:val="24"/>
          <w:szCs w:val="24"/>
          <w:vertAlign w:val="superscript"/>
        </w:rPr>
        <w:t>st</w:t>
      </w:r>
      <w:r w:rsidRPr="00B829CD">
        <w:rPr>
          <w:sz w:val="24"/>
          <w:szCs w:val="24"/>
        </w:rPr>
        <w:t>, 2</w:t>
      </w:r>
      <w:r w:rsidRPr="00B829CD">
        <w:rPr>
          <w:sz w:val="24"/>
          <w:szCs w:val="24"/>
          <w:vertAlign w:val="superscript"/>
        </w:rPr>
        <w:t>nd</w:t>
      </w:r>
      <w:r w:rsidRPr="00B829CD">
        <w:rPr>
          <w:sz w:val="24"/>
          <w:szCs w:val="24"/>
        </w:rPr>
        <w:t>, 3</w:t>
      </w:r>
      <w:r w:rsidRPr="00B829CD">
        <w:rPr>
          <w:sz w:val="24"/>
          <w:szCs w:val="24"/>
          <w:vertAlign w:val="superscript"/>
        </w:rPr>
        <w:t>rd</w:t>
      </w:r>
      <w:r w:rsidRPr="00B829CD">
        <w:rPr>
          <w:sz w:val="24"/>
          <w:szCs w:val="24"/>
        </w:rPr>
        <w:t xml:space="preserve"> child names, brother/sister, biological/step, characteristics to describe each, and anything you would want each of them to know)</w:t>
      </w:r>
    </w:p>
    <w:p w14:paraId="720C0DB4" w14:textId="77777777" w:rsidR="0059657C" w:rsidRDefault="0059657C" w:rsidP="0059657C">
      <w:pPr>
        <w:rPr>
          <w:sz w:val="24"/>
          <w:szCs w:val="24"/>
        </w:rPr>
      </w:pPr>
    </w:p>
    <w:p w14:paraId="5376B66A" w14:textId="77777777" w:rsidR="0059657C" w:rsidRPr="00B829CD" w:rsidRDefault="0059657C" w:rsidP="00B829C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829CD">
        <w:rPr>
          <w:b/>
          <w:bCs/>
          <w:sz w:val="28"/>
          <w:szCs w:val="28"/>
        </w:rPr>
        <w:t xml:space="preserve">Life Partner </w:t>
      </w:r>
      <w:r w:rsidRPr="00B829CD">
        <w:rPr>
          <w:sz w:val="24"/>
          <w:szCs w:val="24"/>
        </w:rPr>
        <w:t xml:space="preserve">(name, story of how you met, marriage/honeymoon info, and what you love the most about this person) </w:t>
      </w:r>
    </w:p>
    <w:p w14:paraId="67E1F14A" w14:textId="77777777" w:rsidR="00B829CD" w:rsidRPr="00B829CD" w:rsidRDefault="00B829CD" w:rsidP="00B829CD">
      <w:pPr>
        <w:rPr>
          <w:b/>
          <w:bCs/>
          <w:sz w:val="28"/>
          <w:szCs w:val="28"/>
        </w:rPr>
      </w:pPr>
    </w:p>
    <w:p w14:paraId="2F5016A5" w14:textId="77777777" w:rsidR="0059657C" w:rsidRPr="00B829CD" w:rsidRDefault="0059657C" w:rsidP="00B829C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829CD">
        <w:rPr>
          <w:b/>
          <w:bCs/>
          <w:sz w:val="28"/>
          <w:szCs w:val="28"/>
        </w:rPr>
        <w:t xml:space="preserve">Children </w:t>
      </w:r>
      <w:r w:rsidRPr="00B829CD">
        <w:rPr>
          <w:sz w:val="24"/>
          <w:szCs w:val="24"/>
        </w:rPr>
        <w:t xml:space="preserve">(in birth order, name, DOB, characteristics, or qualities you appreciate, and anything you would want your child to know) </w:t>
      </w:r>
    </w:p>
    <w:p w14:paraId="3D3B9311" w14:textId="77777777" w:rsidR="00740655" w:rsidRPr="00740655" w:rsidRDefault="00740655" w:rsidP="00740655">
      <w:pPr>
        <w:pStyle w:val="ListParagraph"/>
        <w:rPr>
          <w:sz w:val="24"/>
          <w:szCs w:val="24"/>
        </w:rPr>
      </w:pPr>
    </w:p>
    <w:p w14:paraId="50951821" w14:textId="77777777" w:rsidR="00FE572B" w:rsidRPr="00FE572B" w:rsidRDefault="00FE572B" w:rsidP="00FE572B">
      <w:pPr>
        <w:pStyle w:val="ListParagraph"/>
        <w:rPr>
          <w:sz w:val="24"/>
          <w:szCs w:val="24"/>
        </w:rPr>
      </w:pPr>
    </w:p>
    <w:p w14:paraId="02CB8C00" w14:textId="77777777" w:rsidR="00FE572B" w:rsidRPr="00FE572B" w:rsidRDefault="00FE572B" w:rsidP="00FE572B">
      <w:pPr>
        <w:pStyle w:val="ListParagraph"/>
        <w:rPr>
          <w:b/>
          <w:bCs/>
          <w:sz w:val="28"/>
          <w:szCs w:val="28"/>
        </w:rPr>
      </w:pPr>
    </w:p>
    <w:p w14:paraId="4F87289B" w14:textId="07EAAA54" w:rsidR="00B829CD" w:rsidRDefault="0059657C" w:rsidP="00B829C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829CD">
        <w:rPr>
          <w:b/>
          <w:bCs/>
          <w:sz w:val="28"/>
          <w:szCs w:val="28"/>
        </w:rPr>
        <w:t xml:space="preserve">Grand-Children </w:t>
      </w:r>
      <w:r w:rsidRPr="00B829CD">
        <w:rPr>
          <w:sz w:val="24"/>
          <w:szCs w:val="24"/>
        </w:rPr>
        <w:t xml:space="preserve">(in birth order, name, DOB, characteristics, or qualities you appreciate, and anything you would want your child to know) </w:t>
      </w:r>
    </w:p>
    <w:p w14:paraId="109D69A3" w14:textId="77777777" w:rsidR="00740655" w:rsidRPr="00740655" w:rsidRDefault="00740655" w:rsidP="00740655">
      <w:pPr>
        <w:rPr>
          <w:sz w:val="24"/>
          <w:szCs w:val="24"/>
        </w:rPr>
      </w:pPr>
    </w:p>
    <w:p w14:paraId="31A040F8" w14:textId="0862C0B2" w:rsidR="0059657C" w:rsidRPr="00B829CD" w:rsidRDefault="0059657C" w:rsidP="00B829C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829CD">
        <w:rPr>
          <w:b/>
          <w:bCs/>
          <w:sz w:val="28"/>
          <w:szCs w:val="28"/>
        </w:rPr>
        <w:t xml:space="preserve">Great Grand-Children </w:t>
      </w:r>
      <w:r w:rsidRPr="00B829CD">
        <w:rPr>
          <w:sz w:val="24"/>
          <w:szCs w:val="24"/>
        </w:rPr>
        <w:t xml:space="preserve">(in birth order, name, DOB, characteristics, or qualities you appreciate, and anything you would want your child to know) </w:t>
      </w:r>
    </w:p>
    <w:p w14:paraId="32244606" w14:textId="77777777" w:rsidR="002F1B3D" w:rsidRDefault="002F1B3D" w:rsidP="0059657C">
      <w:pPr>
        <w:rPr>
          <w:b/>
          <w:bCs/>
          <w:sz w:val="28"/>
          <w:szCs w:val="28"/>
        </w:rPr>
      </w:pPr>
    </w:p>
    <w:p w14:paraId="14E20173" w14:textId="77777777" w:rsidR="00B829CD" w:rsidRPr="00B829CD" w:rsidRDefault="00B829CD" w:rsidP="00B829C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829CD">
        <w:rPr>
          <w:b/>
          <w:bCs/>
          <w:sz w:val="28"/>
          <w:szCs w:val="28"/>
        </w:rPr>
        <w:t xml:space="preserve">Favorites </w:t>
      </w:r>
      <w:r w:rsidRPr="00B829CD">
        <w:rPr>
          <w:sz w:val="24"/>
          <w:szCs w:val="24"/>
        </w:rPr>
        <w:t xml:space="preserve">(food, colour, hobbies/sports/clubs, music-songs/artists, joke(s), flower(s), books/authors, possessions, poem/saying, places/travels/pets/quotes. If you would be any animal, what would you be and why? </w:t>
      </w:r>
    </w:p>
    <w:p w14:paraId="52B3E007" w14:textId="77777777" w:rsidR="00B829CD" w:rsidRDefault="00B829CD" w:rsidP="00B829CD">
      <w:pPr>
        <w:pStyle w:val="ListParagraph"/>
        <w:rPr>
          <w:b/>
          <w:bCs/>
          <w:sz w:val="28"/>
          <w:szCs w:val="28"/>
        </w:rPr>
      </w:pPr>
    </w:p>
    <w:p w14:paraId="59A65152" w14:textId="77777777" w:rsidR="00B829CD" w:rsidRPr="00B829CD" w:rsidRDefault="00B829CD" w:rsidP="00B829CD">
      <w:pPr>
        <w:pStyle w:val="ListParagraph"/>
        <w:rPr>
          <w:b/>
          <w:bCs/>
          <w:sz w:val="28"/>
          <w:szCs w:val="28"/>
        </w:rPr>
      </w:pPr>
    </w:p>
    <w:p w14:paraId="6BBB1DB4" w14:textId="3E08DF4F" w:rsidR="0059657C" w:rsidRPr="00740655" w:rsidRDefault="0059657C" w:rsidP="0059657C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829CD">
        <w:rPr>
          <w:b/>
          <w:bCs/>
          <w:sz w:val="28"/>
          <w:szCs w:val="28"/>
        </w:rPr>
        <w:t>Important discoveries</w:t>
      </w:r>
      <w:r w:rsidR="002F1B3D" w:rsidRPr="00B829CD">
        <w:rPr>
          <w:b/>
          <w:bCs/>
          <w:sz w:val="28"/>
          <w:szCs w:val="28"/>
        </w:rPr>
        <w:t xml:space="preserve"> or insights </w:t>
      </w:r>
      <w:r w:rsidRPr="00B829CD">
        <w:rPr>
          <w:b/>
          <w:bCs/>
          <w:sz w:val="28"/>
          <w:szCs w:val="28"/>
        </w:rPr>
        <w:t>as a parent / grandparent / great grandparent, in work /volunteer role</w:t>
      </w:r>
      <w:r w:rsidR="002F1B3D" w:rsidRPr="00B829CD">
        <w:rPr>
          <w:b/>
          <w:bCs/>
          <w:sz w:val="28"/>
          <w:szCs w:val="28"/>
        </w:rPr>
        <w:t xml:space="preserve">.  </w:t>
      </w:r>
    </w:p>
    <w:p w14:paraId="45538E92" w14:textId="77777777" w:rsidR="0059657C" w:rsidRDefault="0059657C" w:rsidP="0059657C">
      <w:pPr>
        <w:rPr>
          <w:sz w:val="28"/>
          <w:szCs w:val="28"/>
        </w:rPr>
      </w:pPr>
    </w:p>
    <w:p w14:paraId="31913E5F" w14:textId="77777777" w:rsidR="0059657C" w:rsidRPr="00B829CD" w:rsidRDefault="0059657C" w:rsidP="00B829C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829CD">
        <w:rPr>
          <w:b/>
          <w:bCs/>
          <w:sz w:val="28"/>
          <w:szCs w:val="28"/>
        </w:rPr>
        <w:t xml:space="preserve">Life’s Accomplishments &amp; Goals </w:t>
      </w:r>
      <w:r w:rsidRPr="00B829CD">
        <w:rPr>
          <w:sz w:val="24"/>
          <w:szCs w:val="24"/>
        </w:rPr>
        <w:t>(education, employment, family, travels)</w:t>
      </w:r>
    </w:p>
    <w:p w14:paraId="2C12995B" w14:textId="77777777" w:rsidR="0059657C" w:rsidRDefault="0059657C" w:rsidP="0059657C">
      <w:pPr>
        <w:rPr>
          <w:sz w:val="28"/>
          <w:szCs w:val="28"/>
        </w:rPr>
      </w:pPr>
    </w:p>
    <w:p w14:paraId="6091FF8A" w14:textId="77777777" w:rsidR="0059657C" w:rsidRPr="00B829CD" w:rsidRDefault="0059657C" w:rsidP="00B829C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829CD">
        <w:rPr>
          <w:b/>
          <w:bCs/>
          <w:sz w:val="28"/>
          <w:szCs w:val="28"/>
        </w:rPr>
        <w:t xml:space="preserve">Share one of your biggest challenges and how you overcame it. </w:t>
      </w:r>
    </w:p>
    <w:p w14:paraId="5C0535E9" w14:textId="77777777" w:rsidR="0059657C" w:rsidRDefault="0059657C" w:rsidP="0059657C">
      <w:pPr>
        <w:rPr>
          <w:sz w:val="28"/>
          <w:szCs w:val="28"/>
        </w:rPr>
      </w:pPr>
    </w:p>
    <w:p w14:paraId="4EF2113F" w14:textId="10BC24D4" w:rsidR="0059657C" w:rsidRPr="00B829CD" w:rsidRDefault="0059657C" w:rsidP="00B829C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829CD">
        <w:rPr>
          <w:b/>
          <w:bCs/>
          <w:sz w:val="28"/>
          <w:szCs w:val="28"/>
        </w:rPr>
        <w:t xml:space="preserve">What beliefs, spiritual, religious, or values are important to you? How do you put these into practice? What was the most important spiritual exercise </w:t>
      </w:r>
      <w:r w:rsidR="00B829CD" w:rsidRPr="00B829CD">
        <w:rPr>
          <w:b/>
          <w:bCs/>
          <w:sz w:val="28"/>
          <w:szCs w:val="28"/>
        </w:rPr>
        <w:t xml:space="preserve">or practice </w:t>
      </w:r>
      <w:r w:rsidRPr="00B829CD">
        <w:rPr>
          <w:b/>
          <w:bCs/>
          <w:sz w:val="28"/>
          <w:szCs w:val="28"/>
        </w:rPr>
        <w:t xml:space="preserve">for you? </w:t>
      </w:r>
    </w:p>
    <w:p w14:paraId="68DBBD95" w14:textId="77777777" w:rsidR="0059657C" w:rsidRDefault="0059657C" w:rsidP="0059657C">
      <w:pPr>
        <w:rPr>
          <w:sz w:val="24"/>
          <w:szCs w:val="24"/>
        </w:rPr>
      </w:pPr>
    </w:p>
    <w:p w14:paraId="7B550494" w14:textId="09FC5E41" w:rsidR="00B829CD" w:rsidRPr="00740655" w:rsidRDefault="00B829CD" w:rsidP="0059657C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829CD">
        <w:rPr>
          <w:b/>
          <w:bCs/>
          <w:sz w:val="28"/>
          <w:szCs w:val="28"/>
        </w:rPr>
        <w:t>Significant Turning Points, Special Memories, Earliest Memory, Fondest Memory</w:t>
      </w:r>
    </w:p>
    <w:p w14:paraId="44D9B5AF" w14:textId="77777777" w:rsidR="0059657C" w:rsidRDefault="0059657C" w:rsidP="0059657C">
      <w:pPr>
        <w:rPr>
          <w:b/>
          <w:bCs/>
          <w:sz w:val="28"/>
          <w:szCs w:val="28"/>
        </w:rPr>
      </w:pPr>
    </w:p>
    <w:p w14:paraId="3354BD98" w14:textId="77777777" w:rsidR="00FE572B" w:rsidRDefault="00FE572B" w:rsidP="00FE572B">
      <w:pPr>
        <w:pStyle w:val="ListParagraph"/>
        <w:rPr>
          <w:b/>
          <w:bCs/>
          <w:sz w:val="28"/>
          <w:szCs w:val="28"/>
        </w:rPr>
      </w:pPr>
    </w:p>
    <w:p w14:paraId="54FA3228" w14:textId="77777777" w:rsidR="00FE572B" w:rsidRPr="00FE572B" w:rsidRDefault="00FE572B" w:rsidP="00FE572B">
      <w:pPr>
        <w:pStyle w:val="ListParagraph"/>
        <w:rPr>
          <w:b/>
          <w:bCs/>
          <w:sz w:val="28"/>
          <w:szCs w:val="28"/>
        </w:rPr>
      </w:pPr>
    </w:p>
    <w:p w14:paraId="1ED5ABC1" w14:textId="33A3F0AC" w:rsidR="0059657C" w:rsidRPr="00B829CD" w:rsidRDefault="0059657C" w:rsidP="00B829C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829CD">
        <w:rPr>
          <w:b/>
          <w:bCs/>
          <w:sz w:val="28"/>
          <w:szCs w:val="28"/>
        </w:rPr>
        <w:t xml:space="preserve">What I love about myself is… What makes me unique is </w:t>
      </w:r>
    </w:p>
    <w:p w14:paraId="0756BF5B" w14:textId="77777777" w:rsidR="00B829CD" w:rsidRDefault="00B829CD" w:rsidP="0059657C">
      <w:pPr>
        <w:rPr>
          <w:b/>
          <w:bCs/>
          <w:sz w:val="28"/>
          <w:szCs w:val="28"/>
        </w:rPr>
      </w:pPr>
    </w:p>
    <w:p w14:paraId="579F3CE6" w14:textId="062AD55F" w:rsidR="0059657C" w:rsidRDefault="0059657C" w:rsidP="00B829C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829CD">
        <w:rPr>
          <w:b/>
          <w:bCs/>
          <w:sz w:val="28"/>
          <w:szCs w:val="28"/>
        </w:rPr>
        <w:t>Life Message:  What I would want my friends and family to remember me for. A message for my family and friends</w:t>
      </w:r>
    </w:p>
    <w:p w14:paraId="45BC05CF" w14:textId="77777777" w:rsidR="00FE572B" w:rsidRPr="00FE572B" w:rsidRDefault="00FE572B" w:rsidP="00FE572B">
      <w:pPr>
        <w:pStyle w:val="ListParagraph"/>
        <w:rPr>
          <w:b/>
          <w:bCs/>
          <w:sz w:val="28"/>
          <w:szCs w:val="28"/>
        </w:rPr>
      </w:pPr>
    </w:p>
    <w:p w14:paraId="4F4C85F6" w14:textId="77777777" w:rsidR="00FE572B" w:rsidRPr="00FE572B" w:rsidRDefault="00FE572B" w:rsidP="00FE572B">
      <w:pPr>
        <w:rPr>
          <w:b/>
          <w:bCs/>
          <w:sz w:val="28"/>
          <w:szCs w:val="28"/>
        </w:rPr>
      </w:pPr>
    </w:p>
    <w:p w14:paraId="70C9FDE1" w14:textId="77777777" w:rsidR="00F2774F" w:rsidRDefault="00F2774F">
      <w:pPr>
        <w:pStyle w:val="Body"/>
      </w:pPr>
    </w:p>
    <w:p w14:paraId="214E5837" w14:textId="3D185E5C" w:rsidR="00740655" w:rsidRDefault="00740655">
      <w:pPr>
        <w:pStyle w:val="Body"/>
      </w:pPr>
      <w:r>
        <w:t xml:space="preserve">*These questions are only suggestions. A starting point. Leave out or change any you wish. </w:t>
      </w:r>
    </w:p>
    <w:p w14:paraId="73BF9AD9" w14:textId="77777777" w:rsidR="00740655" w:rsidRDefault="00740655">
      <w:pPr>
        <w:pStyle w:val="Body"/>
      </w:pPr>
    </w:p>
    <w:p w14:paraId="707B47D7" w14:textId="77777777" w:rsidR="00740655" w:rsidRDefault="00740655">
      <w:pPr>
        <w:pStyle w:val="Body"/>
      </w:pPr>
    </w:p>
    <w:sectPr w:rsidR="007406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720" w:bottom="1440" w:left="72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8AF496" w14:textId="77777777" w:rsidR="00C20E19" w:rsidRDefault="00C20E19">
      <w:r>
        <w:separator/>
      </w:r>
    </w:p>
  </w:endnote>
  <w:endnote w:type="continuationSeparator" w:id="0">
    <w:p w14:paraId="73384503" w14:textId="77777777" w:rsidR="00C20E19" w:rsidRDefault="00C20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Cambria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1E3E73" w14:textId="77777777" w:rsidR="00FE572B" w:rsidRDefault="00FE57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D69E8E" w14:textId="77777777" w:rsidR="00FE572B" w:rsidRDefault="00FE57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6F1338" w14:textId="77777777" w:rsidR="00FE572B" w:rsidRDefault="00FE57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04A532" w14:textId="77777777" w:rsidR="00C20E19" w:rsidRDefault="00C20E19">
      <w:r>
        <w:separator/>
      </w:r>
    </w:p>
  </w:footnote>
  <w:footnote w:type="continuationSeparator" w:id="0">
    <w:p w14:paraId="0EC18D89" w14:textId="77777777" w:rsidR="00C20E19" w:rsidRDefault="00C20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D87309" w14:textId="77777777" w:rsidR="00FE572B" w:rsidRDefault="00FE57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2E149C" w14:textId="77777777" w:rsidR="00F2774F" w:rsidRDefault="00FE4277">
    <w:pPr>
      <w:pStyle w:val="HeaderFooter"/>
      <w:tabs>
        <w:tab w:val="clear" w:pos="9020"/>
        <w:tab w:val="center" w:pos="5400"/>
        <w:tab w:val="right" w:pos="10800"/>
      </w:tabs>
    </w:pPr>
    <w:r>
      <w:rPr>
        <w:noProof/>
      </w:rPr>
      <w:drawing>
        <wp:inline distT="0" distB="0" distL="0" distR="0" wp14:anchorId="6C52E7F4" wp14:editId="439968BC">
          <wp:extent cx="1952151" cy="460325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sted-image.pd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52151" cy="4603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mc:AlternateContent>
        <mc:Choice Requires="wps">
          <w:drawing>
            <wp:inline distT="0" distB="0" distL="0" distR="0" wp14:anchorId="6F53E01E" wp14:editId="7FC9C758">
              <wp:extent cx="3175000" cy="730642"/>
              <wp:effectExtent l="0" t="0" r="0" b="0"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75000" cy="730642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401ACB32" w14:textId="0D1E8384" w:rsidR="00F2774F" w:rsidRDefault="00FE4277">
                          <w:pPr>
                            <w:pStyle w:val="HeaderFooter"/>
                            <w:jc w:val="right"/>
                            <w:rPr>
                              <w:rFonts w:ascii="Myriad Pro" w:eastAsia="Myriad Pro" w:hAnsi="Myriad Pro" w:cs="Myriad Pro"/>
                              <w:b/>
                              <w:bCs/>
                              <w:color w:val="FF8533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bCs/>
                              <w:color w:val="FF8533"/>
                              <w:sz w:val="22"/>
                              <w:szCs w:val="22"/>
                              <w:lang w:val="it-IT"/>
                            </w:rPr>
                            <w:t xml:space="preserve">Sarabeth Felushko </w:t>
                          </w:r>
                          <w:proofErr w:type="spellStart"/>
                          <w:r w:rsidR="0059657C" w:rsidRPr="0059657C">
                            <w:rPr>
                              <w:rFonts w:ascii="Myriad Pro" w:hAnsi="Myriad Pro"/>
                              <w:b/>
                              <w:bCs/>
                              <w:color w:val="FF8533"/>
                              <w:sz w:val="20"/>
                              <w:szCs w:val="20"/>
                              <w:lang w:val="it-IT"/>
                            </w:rPr>
                            <w:t>B.E</w:t>
                          </w:r>
                          <w:r w:rsidR="0059657C" w:rsidRPr="0059657C">
                            <w:rPr>
                              <w:rFonts w:ascii="Myriad Pro" w:hAnsi="Myriad Pro" w:hint="eastAsia"/>
                              <w:b/>
                              <w:bCs/>
                              <w:color w:val="FF8533"/>
                              <w:sz w:val="20"/>
                              <w:szCs w:val="20"/>
                              <w:lang w:val="it-IT"/>
                            </w:rPr>
                            <w:t>d</w:t>
                          </w:r>
                          <w:proofErr w:type="spellEnd"/>
                          <w:r w:rsidR="0059657C">
                            <w:rPr>
                              <w:rFonts w:ascii="Myriad Pro" w:hAnsi="Myriad Pro"/>
                              <w:b/>
                              <w:bCs/>
                              <w:color w:val="FF8533"/>
                              <w:sz w:val="20"/>
                              <w:szCs w:val="20"/>
                              <w:lang w:val="it-IT"/>
                            </w:rPr>
                            <w:t>.</w:t>
                          </w:r>
                          <w:r w:rsidRPr="0059657C">
                            <w:rPr>
                              <w:rFonts w:ascii="Myriad Pro" w:hAnsi="Myriad Pro"/>
                              <w:b/>
                              <w:bCs/>
                              <w:color w:val="FF8533"/>
                              <w:sz w:val="20"/>
                              <w:szCs w:val="20"/>
                              <w:lang w:val="it-IT"/>
                            </w:rPr>
                            <w:t xml:space="preserve">  MPCC</w:t>
                          </w:r>
                        </w:p>
                        <w:p w14:paraId="4EA302FD" w14:textId="77777777" w:rsidR="0059657C" w:rsidRPr="0059657C" w:rsidRDefault="0059657C">
                          <w:pPr>
                            <w:pStyle w:val="HeaderFooter"/>
                            <w:jc w:val="right"/>
                            <w:rPr>
                              <w:rFonts w:ascii="Myriad Pro" w:hAnsi="Myriad Pro"/>
                              <w:b/>
                              <w:bCs/>
                              <w:color w:val="FF8533"/>
                              <w:sz w:val="22"/>
                              <w:szCs w:val="22"/>
                              <w:lang w:val="en-US"/>
                            </w:rPr>
                          </w:pPr>
                          <w:r w:rsidRPr="0059657C">
                            <w:rPr>
                              <w:rFonts w:ascii="Myriad Pro" w:hAnsi="Myriad Pro"/>
                              <w:b/>
                              <w:bCs/>
                              <w:color w:val="FF8533"/>
                              <w:sz w:val="22"/>
                              <w:szCs w:val="22"/>
                              <w:lang w:val="en-US"/>
                            </w:rPr>
                            <w:t>Clinical Counsellor</w:t>
                          </w:r>
                        </w:p>
                        <w:p w14:paraId="5EF20671" w14:textId="59488855" w:rsidR="00F2774F" w:rsidRDefault="00FE4277">
                          <w:pPr>
                            <w:pStyle w:val="HeaderFooter"/>
                            <w:jc w:val="right"/>
                            <w:rPr>
                              <w:rFonts w:ascii="Myriad Pro" w:eastAsia="Myriad Pro" w:hAnsi="Myriad Pro" w:cs="Myriad Pro"/>
                              <w:color w:val="FF8533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yriad Pro" w:hAnsi="Myriad Pro"/>
                              <w:color w:val="FF8533"/>
                              <w:sz w:val="20"/>
                              <w:szCs w:val="20"/>
                              <w:lang w:val="en-US"/>
                            </w:rPr>
                            <w:t>11-11291 7th Ave. Richmond, BC V7E 4J3</w:t>
                          </w:r>
                        </w:p>
                        <w:p w14:paraId="05EE0F9F" w14:textId="77777777" w:rsidR="00F2774F" w:rsidRDefault="00FE4277">
                          <w:pPr>
                            <w:pStyle w:val="HeaderFooter"/>
                            <w:jc w:val="right"/>
                            <w:rPr>
                              <w:rFonts w:ascii="Myriad Pro" w:eastAsia="Myriad Pro" w:hAnsi="Myriad Pro" w:cs="Myriad Pro"/>
                              <w:color w:val="FF8533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yriad Pro" w:hAnsi="Myriad Pro"/>
                              <w:color w:val="FF8533"/>
                              <w:sz w:val="20"/>
                              <w:szCs w:val="20"/>
                              <w:lang w:val="it-IT"/>
                            </w:rPr>
                            <w:t>Phone: 604.649.7103</w:t>
                          </w:r>
                        </w:p>
                        <w:p w14:paraId="18D9EFD3" w14:textId="3282B81F" w:rsidR="00F2774F" w:rsidRDefault="00FE4277">
                          <w:pPr>
                            <w:pStyle w:val="HeaderFooter"/>
                            <w:jc w:val="right"/>
                          </w:pPr>
                          <w:hyperlink r:id="rId2" w:history="1">
                            <w:r>
                              <w:rPr>
                                <w:rStyle w:val="Hyperlink0"/>
                                <w:rFonts w:ascii="Myriad Pro" w:hAnsi="Myriad Pro"/>
                                <w:lang w:val="en-US"/>
                              </w:rPr>
                              <w:t>sarabeth@init4life.ca</w:t>
                            </w:r>
                          </w:hyperlink>
                          <w:r>
                            <w:rPr>
                              <w:rFonts w:ascii="Myriad Pro" w:hAnsi="Myriad Pro"/>
                              <w:color w:val="FF8533"/>
                              <w:sz w:val="20"/>
                              <w:szCs w:val="20"/>
                              <w:lang w:val="en-US"/>
                            </w:rPr>
                            <w:t xml:space="preserve"> | </w:t>
                          </w:r>
                          <w:hyperlink r:id="rId3" w:history="1">
                            <w:r>
                              <w:rPr>
                                <w:rStyle w:val="Hyperlink0"/>
                                <w:rFonts w:ascii="Myriad Pro" w:hAnsi="Myriad Pro"/>
                                <w:lang w:val="en-US"/>
                              </w:rPr>
                              <w:t>sarabeth.ca</w:t>
                            </w:r>
                          </w:hyperlink>
                          <w:r>
                            <w:rPr>
                              <w:rFonts w:ascii="Myriad Pro" w:hAnsi="Myriad Pro"/>
                              <w:color w:val="FF8533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50800" tIns="50800" rIns="50800" bIns="50800" numCol="1" anchor="t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F53E01E" id="officeArt object" o:spid="_x0000_s1026" style="width:250pt;height:5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" filled="f" stroked="f" strokeweight="1pt">
              <v:stroke miterlimit="4"/>
              <v:textbox inset="4pt,4pt,4pt,4pt">
                <w:txbxContent>
                  <w:p w14:paraId="401ACB32" w14:textId="0D1E8384" w:rsidR="00F2774F" w:rsidRDefault="00FE4277">
                    <w:pPr>
                      <w:pStyle w:val="HeaderFooter"/>
                      <w:jc w:val="right"/>
                      <w:rPr>
                        <w:rFonts w:ascii="Myriad Pro" w:eastAsia="Myriad Pro" w:hAnsi="Myriad Pro" w:cs="Myriad Pro"/>
                        <w:b/>
                        <w:bCs/>
                        <w:color w:val="FF8533"/>
                        <w:sz w:val="22"/>
                        <w:szCs w:val="22"/>
                      </w:rPr>
                    </w:pPr>
                    <w:r>
                      <w:rPr>
                        <w:rFonts w:ascii="Myriad Pro" w:hAnsi="Myriad Pro"/>
                        <w:b/>
                        <w:bCs/>
                        <w:color w:val="FF8533"/>
                        <w:sz w:val="22"/>
                        <w:szCs w:val="22"/>
                        <w:lang w:val="it-IT"/>
                      </w:rPr>
                      <w:t xml:space="preserve">Sarabeth Felushko </w:t>
                    </w:r>
                    <w:proofErr w:type="spellStart"/>
                    <w:r w:rsidR="0059657C" w:rsidRPr="0059657C">
                      <w:rPr>
                        <w:rFonts w:ascii="Myriad Pro" w:hAnsi="Myriad Pro"/>
                        <w:b/>
                        <w:bCs/>
                        <w:color w:val="FF8533"/>
                        <w:sz w:val="20"/>
                        <w:szCs w:val="20"/>
                        <w:lang w:val="it-IT"/>
                      </w:rPr>
                      <w:t>B.E</w:t>
                    </w:r>
                    <w:r w:rsidR="0059657C" w:rsidRPr="0059657C">
                      <w:rPr>
                        <w:rFonts w:ascii="Myriad Pro" w:hAnsi="Myriad Pro" w:hint="eastAsia"/>
                        <w:b/>
                        <w:bCs/>
                        <w:color w:val="FF8533"/>
                        <w:sz w:val="20"/>
                        <w:szCs w:val="20"/>
                        <w:lang w:val="it-IT"/>
                      </w:rPr>
                      <w:t>d</w:t>
                    </w:r>
                    <w:proofErr w:type="spellEnd"/>
                    <w:r w:rsidR="0059657C">
                      <w:rPr>
                        <w:rFonts w:ascii="Myriad Pro" w:hAnsi="Myriad Pro"/>
                        <w:b/>
                        <w:bCs/>
                        <w:color w:val="FF8533"/>
                        <w:sz w:val="20"/>
                        <w:szCs w:val="20"/>
                        <w:lang w:val="it-IT"/>
                      </w:rPr>
                      <w:t>.</w:t>
                    </w:r>
                    <w:r w:rsidRPr="0059657C">
                      <w:rPr>
                        <w:rFonts w:ascii="Myriad Pro" w:hAnsi="Myriad Pro"/>
                        <w:b/>
                        <w:bCs/>
                        <w:color w:val="FF8533"/>
                        <w:sz w:val="20"/>
                        <w:szCs w:val="20"/>
                        <w:lang w:val="it-IT"/>
                      </w:rPr>
                      <w:t xml:space="preserve">  MPCC</w:t>
                    </w:r>
                  </w:p>
                  <w:p w14:paraId="4EA302FD" w14:textId="77777777" w:rsidR="0059657C" w:rsidRPr="0059657C" w:rsidRDefault="0059657C">
                    <w:pPr>
                      <w:pStyle w:val="HeaderFooter"/>
                      <w:jc w:val="right"/>
                      <w:rPr>
                        <w:rFonts w:ascii="Myriad Pro" w:hAnsi="Myriad Pro"/>
                        <w:b/>
                        <w:bCs/>
                        <w:color w:val="FF8533"/>
                        <w:sz w:val="22"/>
                        <w:szCs w:val="22"/>
                        <w:lang w:val="en-US"/>
                      </w:rPr>
                    </w:pPr>
                    <w:r w:rsidRPr="0059657C">
                      <w:rPr>
                        <w:rFonts w:ascii="Myriad Pro" w:hAnsi="Myriad Pro"/>
                        <w:b/>
                        <w:bCs/>
                        <w:color w:val="FF8533"/>
                        <w:sz w:val="22"/>
                        <w:szCs w:val="22"/>
                        <w:lang w:val="en-US"/>
                      </w:rPr>
                      <w:t>Clinical Counsellor</w:t>
                    </w:r>
                  </w:p>
                  <w:p w14:paraId="5EF20671" w14:textId="59488855" w:rsidR="00F2774F" w:rsidRDefault="00FE4277">
                    <w:pPr>
                      <w:pStyle w:val="HeaderFooter"/>
                      <w:jc w:val="right"/>
                      <w:rPr>
                        <w:rFonts w:ascii="Myriad Pro" w:eastAsia="Myriad Pro" w:hAnsi="Myriad Pro" w:cs="Myriad Pro"/>
                        <w:color w:val="FF8533"/>
                        <w:sz w:val="20"/>
                        <w:szCs w:val="20"/>
                      </w:rPr>
                    </w:pPr>
                    <w:r>
                      <w:rPr>
                        <w:rFonts w:ascii="Myriad Pro" w:hAnsi="Myriad Pro"/>
                        <w:color w:val="FF8533"/>
                        <w:sz w:val="20"/>
                        <w:szCs w:val="20"/>
                        <w:lang w:val="en-US"/>
                      </w:rPr>
                      <w:t>11-11291 7th Ave. Richmond, BC V7E 4J3</w:t>
                    </w:r>
                  </w:p>
                  <w:p w14:paraId="05EE0F9F" w14:textId="77777777" w:rsidR="00F2774F" w:rsidRDefault="00FE4277">
                    <w:pPr>
                      <w:pStyle w:val="HeaderFooter"/>
                      <w:jc w:val="right"/>
                      <w:rPr>
                        <w:rFonts w:ascii="Myriad Pro" w:eastAsia="Myriad Pro" w:hAnsi="Myriad Pro" w:cs="Myriad Pro"/>
                        <w:color w:val="FF8533"/>
                        <w:sz w:val="20"/>
                        <w:szCs w:val="20"/>
                      </w:rPr>
                    </w:pPr>
                    <w:r>
                      <w:rPr>
                        <w:rFonts w:ascii="Myriad Pro" w:hAnsi="Myriad Pro"/>
                        <w:color w:val="FF8533"/>
                        <w:sz w:val="20"/>
                        <w:szCs w:val="20"/>
                        <w:lang w:val="it-IT"/>
                      </w:rPr>
                      <w:t>Phone: 604.649.7103</w:t>
                    </w:r>
                  </w:p>
                  <w:p w14:paraId="18D9EFD3" w14:textId="3282B81F" w:rsidR="00F2774F" w:rsidRDefault="00FE4277">
                    <w:pPr>
                      <w:pStyle w:val="HeaderFooter"/>
                      <w:jc w:val="right"/>
                    </w:pPr>
                    <w:hyperlink r:id="rId4" w:history="1">
                      <w:r>
                        <w:rPr>
                          <w:rStyle w:val="Hyperlink0"/>
                          <w:rFonts w:ascii="Myriad Pro" w:hAnsi="Myriad Pro"/>
                          <w:lang w:val="en-US"/>
                        </w:rPr>
                        <w:t>sarabeth@init4life.ca</w:t>
                      </w:r>
                    </w:hyperlink>
                    <w:r>
                      <w:rPr>
                        <w:rFonts w:ascii="Myriad Pro" w:hAnsi="Myriad Pro"/>
                        <w:color w:val="FF8533"/>
                        <w:sz w:val="20"/>
                        <w:szCs w:val="20"/>
                        <w:lang w:val="en-US"/>
                      </w:rPr>
                      <w:t xml:space="preserve"> | </w:t>
                    </w:r>
                    <w:hyperlink r:id="rId5" w:history="1">
                      <w:r>
                        <w:rPr>
                          <w:rStyle w:val="Hyperlink0"/>
                          <w:rFonts w:ascii="Myriad Pro" w:hAnsi="Myriad Pro"/>
                          <w:lang w:val="en-US"/>
                        </w:rPr>
                        <w:t>sarabeth.ca</w:t>
                      </w:r>
                    </w:hyperlink>
                    <w:r>
                      <w:rPr>
                        <w:rFonts w:ascii="Myriad Pro" w:hAnsi="Myriad Pro"/>
                        <w:color w:val="FF8533"/>
                        <w:sz w:val="20"/>
                        <w:szCs w:val="20"/>
                        <w:lang w:val="en-US"/>
                      </w:rPr>
                      <w:t xml:space="preserve"> </w:t>
                    </w:r>
                  </w:p>
                </w:txbxContent>
              </v:textbox>
              <w10:anchorlock/>
            </v:rect>
          </w:pict>
        </mc:Fallback>
      </mc:AlternateContent>
    </w:r>
  </w:p>
  <w:p w14:paraId="20D97692" w14:textId="77777777" w:rsidR="00F2774F" w:rsidRDefault="00FE4277">
    <w:pPr>
      <w:pStyle w:val="HeaderFooter"/>
      <w:tabs>
        <w:tab w:val="clear" w:pos="9020"/>
        <w:tab w:val="center" w:pos="5400"/>
        <w:tab w:val="right" w:pos="10800"/>
      </w:tabs>
    </w:pPr>
    <w:r>
      <w:rPr>
        <w:rFonts w:ascii="Myriad Pro" w:hAnsi="Myriad Pro"/>
        <w:b/>
        <w:bCs/>
        <w:color w:val="FF8533"/>
        <w:sz w:val="26"/>
        <w:szCs w:val="26"/>
        <w:lang w:val="en-US"/>
      </w:rPr>
      <w:t>Counselling and Education</w:t>
    </w:r>
    <w:r>
      <w:rPr>
        <w:rFonts w:ascii="Myriad Pro" w:eastAsia="Myriad Pro" w:hAnsi="Myriad Pro" w:cs="Myriad Pro"/>
        <w:b/>
        <w:bCs/>
        <w:noProof/>
        <w:color w:val="FF8533"/>
        <w:sz w:val="26"/>
        <w:szCs w:val="26"/>
      </w:rPr>
      <mc:AlternateContent>
        <mc:Choice Requires="wps">
          <w:drawing>
            <wp:inline distT="0" distB="0" distL="0" distR="0" wp14:anchorId="7AF18343" wp14:editId="1E458AC4">
              <wp:extent cx="7772400" cy="83524"/>
              <wp:effectExtent l="0" t="0" r="0" b="0"/>
              <wp:docPr id="1073741827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83524"/>
                      </a:xfrm>
                      <a:prstGeom prst="rect">
                        <a:avLst/>
                      </a:prstGeom>
                      <a:solidFill>
                        <a:srgbClr val="F79F1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rect w14:anchorId="67115B37" id="officeArt object" o:spid="_x0000_s1026" style="width:612pt;height: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" fillcolor="#f79f11" stroked="f" strokeweight="1pt">
              <v:stroke miterlimit="4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7D6A32" w14:textId="77777777" w:rsidR="00FE572B" w:rsidRDefault="00FE57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20C32ED"/>
    <w:multiLevelType w:val="hybridMultilevel"/>
    <w:tmpl w:val="B3568260"/>
    <w:lvl w:ilvl="0" w:tplc="518237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5107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57C"/>
    <w:rsid w:val="000E4CA0"/>
    <w:rsid w:val="00220F71"/>
    <w:rsid w:val="00283BEE"/>
    <w:rsid w:val="002F1B3D"/>
    <w:rsid w:val="0034659A"/>
    <w:rsid w:val="0059657C"/>
    <w:rsid w:val="0065389B"/>
    <w:rsid w:val="00740655"/>
    <w:rsid w:val="009502C9"/>
    <w:rsid w:val="00B829CD"/>
    <w:rsid w:val="00C20E19"/>
    <w:rsid w:val="00F2774F"/>
    <w:rsid w:val="00FE4277"/>
    <w:rsid w:val="00FE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33536"/>
  <w15:docId w15:val="{654F18AA-7A73-5E40-96BE-E594CD31C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57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</w:pPr>
    <w:rPr>
      <w:rFonts w:asciiTheme="minorHAnsi" w:eastAsiaTheme="minorHAnsi" w:hAnsiTheme="minorHAnsi" w:cstheme="minorBidi"/>
      <w:sz w:val="22"/>
      <w:szCs w:val="22"/>
      <w:bdr w:val="none" w:sz="0" w:space="0" w:color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5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759E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759E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72B"/>
    <w:pPr>
      <w:keepNext/>
      <w:keepLines/>
      <w:spacing w:before="160" w:after="80"/>
      <w:outlineLvl w:val="2"/>
    </w:pPr>
    <w:rPr>
      <w:rFonts w:eastAsiaTheme="majorEastAsia" w:cstheme="majorBidi"/>
      <w:color w:val="2F759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759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72B"/>
    <w:pPr>
      <w:keepNext/>
      <w:keepLines/>
      <w:spacing w:before="80" w:after="40"/>
      <w:outlineLvl w:val="4"/>
    </w:pPr>
    <w:rPr>
      <w:rFonts w:eastAsiaTheme="majorEastAsia" w:cstheme="majorBidi"/>
      <w:color w:val="2F759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color w:val="FF8533"/>
      <w:sz w:val="20"/>
      <w:szCs w:val="20"/>
      <w:u w:val="single"/>
    </w:rPr>
  </w:style>
  <w:style w:type="paragraph" w:customStyle="1" w:styleId="Body">
    <w:name w:val="Body"/>
    <w:rPr>
      <w:rFonts w:ascii="Helvetica" w:eastAsia="Helvetica" w:hAnsi="Helvetica" w:cs="Helvetica"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59657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57C"/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</w:rPr>
  </w:style>
  <w:style w:type="paragraph" w:styleId="Header">
    <w:name w:val="header"/>
    <w:basedOn w:val="Normal"/>
    <w:link w:val="HeaderChar"/>
    <w:uiPriority w:val="99"/>
    <w:unhideWhenUsed/>
    <w:rsid w:val="005965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57C"/>
    <w:rPr>
      <w:rFonts w:asciiTheme="minorHAnsi" w:eastAsiaTheme="minorHAnsi" w:hAnsiTheme="minorHAnsi" w:cstheme="minorBidi"/>
      <w:sz w:val="22"/>
      <w:szCs w:val="22"/>
      <w:bdr w:val="none" w:sz="0" w:space="0" w:color="auto"/>
    </w:rPr>
  </w:style>
  <w:style w:type="paragraph" w:styleId="Footer">
    <w:name w:val="footer"/>
    <w:basedOn w:val="Normal"/>
    <w:link w:val="FooterChar"/>
    <w:uiPriority w:val="99"/>
    <w:unhideWhenUsed/>
    <w:rsid w:val="005965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57C"/>
    <w:rPr>
      <w:rFonts w:asciiTheme="minorHAnsi" w:eastAsiaTheme="minorHAnsi" w:hAnsiTheme="minorHAnsi" w:cstheme="minorBidi"/>
      <w:sz w:val="22"/>
      <w:szCs w:val="22"/>
      <w:bdr w:val="none" w:sz="0" w:space="0" w:color="auto"/>
    </w:rPr>
  </w:style>
  <w:style w:type="paragraph" w:styleId="ListParagraph">
    <w:name w:val="List Paragraph"/>
    <w:basedOn w:val="Normal"/>
    <w:uiPriority w:val="34"/>
    <w:qFormat/>
    <w:rsid w:val="00B829CD"/>
    <w:pPr>
      <w:ind w:left="720"/>
      <w:contextualSpacing/>
    </w:pPr>
  </w:style>
  <w:style w:type="paragraph" w:customStyle="1" w:styleId="p1">
    <w:name w:val="p1"/>
    <w:basedOn w:val="Normal"/>
    <w:rsid w:val="00FE572B"/>
    <w:pPr>
      <w:spacing w:after="0" w:line="240" w:lineRule="auto"/>
    </w:pPr>
    <w:rPr>
      <w:rFonts w:ascii="Calibri" w:eastAsia="Times New Roman" w:hAnsi="Calibri" w:cs="Calibri"/>
      <w:color w:val="000000"/>
      <w:sz w:val="21"/>
      <w:szCs w:val="21"/>
    </w:rPr>
  </w:style>
  <w:style w:type="character" w:styleId="BookTitle">
    <w:name w:val="Book Title"/>
    <w:basedOn w:val="DefaultParagraphFont"/>
    <w:uiPriority w:val="33"/>
    <w:qFormat/>
    <w:rsid w:val="00FE572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E572B"/>
    <w:pPr>
      <w:spacing w:after="200" w:line="240" w:lineRule="auto"/>
    </w:pPr>
    <w:rPr>
      <w:i/>
      <w:iCs/>
      <w:color w:val="404040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E572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E572B"/>
    <w:rPr>
      <w:rFonts w:asciiTheme="majorHAnsi" w:eastAsiaTheme="majorEastAsia" w:hAnsiTheme="majorHAnsi" w:cstheme="majorBidi"/>
      <w:color w:val="2F759E" w:themeColor="accent1" w:themeShade="BF"/>
      <w:sz w:val="40"/>
      <w:szCs w:val="40"/>
      <w:bdr w:val="none" w:sz="0" w:space="0" w:color="aut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72B"/>
    <w:rPr>
      <w:rFonts w:asciiTheme="majorHAnsi" w:eastAsiaTheme="majorEastAsia" w:hAnsiTheme="majorHAnsi" w:cstheme="majorBidi"/>
      <w:color w:val="2F759E" w:themeColor="accent1" w:themeShade="BF"/>
      <w:sz w:val="32"/>
      <w:szCs w:val="32"/>
      <w:bdr w:val="none" w:sz="0" w:space="0" w:color="aut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72B"/>
    <w:rPr>
      <w:rFonts w:asciiTheme="minorHAnsi" w:eastAsiaTheme="majorEastAsia" w:hAnsiTheme="minorHAnsi" w:cstheme="majorBidi"/>
      <w:color w:val="2F759E" w:themeColor="accent1" w:themeShade="BF"/>
      <w:sz w:val="28"/>
      <w:szCs w:val="28"/>
      <w:bdr w:val="none" w:sz="0" w:space="0" w:color="aut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72B"/>
    <w:rPr>
      <w:rFonts w:asciiTheme="minorHAnsi" w:eastAsiaTheme="majorEastAsia" w:hAnsiTheme="minorHAnsi" w:cstheme="majorBidi"/>
      <w:i/>
      <w:iCs/>
      <w:color w:val="2F759E" w:themeColor="accent1" w:themeShade="BF"/>
      <w:sz w:val="22"/>
      <w:szCs w:val="22"/>
      <w:bdr w:val="none" w:sz="0" w:space="0" w:color="aut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72B"/>
    <w:rPr>
      <w:rFonts w:asciiTheme="minorHAnsi" w:eastAsiaTheme="majorEastAsia" w:hAnsiTheme="minorHAnsi" w:cstheme="majorBidi"/>
      <w:color w:val="2F759E" w:themeColor="accent1" w:themeShade="BF"/>
      <w:sz w:val="22"/>
      <w:szCs w:val="22"/>
      <w:bdr w:val="none" w:sz="0" w:space="0" w:color="aut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72B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bdr w:val="none" w:sz="0" w:space="0" w:color="aut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72B"/>
    <w:rPr>
      <w:rFonts w:asciiTheme="minorHAnsi" w:eastAsiaTheme="majorEastAsia" w:hAnsiTheme="minorHAnsi" w:cstheme="majorBidi"/>
      <w:color w:val="595959" w:themeColor="text1" w:themeTint="A6"/>
      <w:sz w:val="22"/>
      <w:szCs w:val="22"/>
      <w:bdr w:val="none" w:sz="0" w:space="0" w:color="aut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72B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bdr w:val="none" w:sz="0" w:space="0" w:color="aut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72B"/>
    <w:rPr>
      <w:rFonts w:asciiTheme="minorHAnsi" w:eastAsiaTheme="majorEastAsia" w:hAnsiTheme="minorHAnsi" w:cstheme="majorBidi"/>
      <w:color w:val="272727" w:themeColor="text1" w:themeTint="D8"/>
      <w:sz w:val="22"/>
      <w:szCs w:val="22"/>
      <w:bdr w:val="none" w:sz="0" w:space="0" w:color="auto"/>
    </w:rPr>
  </w:style>
  <w:style w:type="character" w:styleId="IntenseEmphasis">
    <w:name w:val="Intense Emphasis"/>
    <w:basedOn w:val="DefaultParagraphFont"/>
    <w:uiPriority w:val="21"/>
    <w:qFormat/>
    <w:rsid w:val="00FE572B"/>
    <w:rPr>
      <w:i/>
      <w:iCs/>
      <w:color w:val="2F759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72B"/>
    <w:pPr>
      <w:pBdr>
        <w:top w:val="single" w:sz="4" w:space="10" w:color="2F759E" w:themeColor="accent1" w:themeShade="BF"/>
        <w:bottom w:val="single" w:sz="4" w:space="10" w:color="2F759E" w:themeColor="accent1" w:themeShade="BF"/>
      </w:pBdr>
      <w:spacing w:before="360" w:after="360"/>
      <w:ind w:left="864" w:right="864"/>
      <w:jc w:val="center"/>
    </w:pPr>
    <w:rPr>
      <w:i/>
      <w:iCs/>
      <w:color w:val="2F759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72B"/>
    <w:rPr>
      <w:rFonts w:asciiTheme="minorHAnsi" w:eastAsiaTheme="minorHAnsi" w:hAnsiTheme="minorHAnsi" w:cstheme="minorBidi"/>
      <w:i/>
      <w:iCs/>
      <w:color w:val="2F759E" w:themeColor="accent1" w:themeShade="BF"/>
      <w:sz w:val="22"/>
      <w:szCs w:val="22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FE572B"/>
    <w:rPr>
      <w:b/>
      <w:bCs/>
      <w:smallCaps/>
      <w:color w:val="2F759E" w:themeColor="accent1" w:themeShade="BF"/>
      <w:spacing w:val="5"/>
    </w:rPr>
  </w:style>
  <w:style w:type="paragraph" w:styleId="NoSpacing">
    <w:name w:val="No Spacing"/>
    <w:uiPriority w:val="1"/>
    <w:qFormat/>
    <w:rsid w:val="00FE57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</w:rPr>
  </w:style>
  <w:style w:type="paragraph" w:styleId="Quote">
    <w:name w:val="Quote"/>
    <w:basedOn w:val="Normal"/>
    <w:next w:val="Normal"/>
    <w:link w:val="QuoteChar"/>
    <w:uiPriority w:val="29"/>
    <w:qFormat/>
    <w:rsid w:val="00FE5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572B"/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bdr w:val="none" w:sz="0" w:space="0" w:color="auto"/>
    </w:rPr>
  </w:style>
  <w:style w:type="character" w:styleId="Strong">
    <w:name w:val="Strong"/>
    <w:basedOn w:val="DefaultParagraphFont"/>
    <w:uiPriority w:val="22"/>
    <w:qFormat/>
    <w:rsid w:val="00FE572B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72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bdr w:val="none" w:sz="0" w:space="0" w:color="auto"/>
    </w:rPr>
  </w:style>
  <w:style w:type="character" w:styleId="SubtleEmphasis">
    <w:name w:val="Subtle Emphasis"/>
    <w:basedOn w:val="DefaultParagraphFont"/>
    <w:uiPriority w:val="19"/>
    <w:qFormat/>
    <w:rsid w:val="00FE572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E572B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E572B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34659A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sarabeth.ca" TargetMode="External"/><Relationship Id="rId2" Type="http://schemas.openxmlformats.org/officeDocument/2006/relationships/hyperlink" Target="mailto:sarabeth@init4life.ca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sarabeth.ca" TargetMode="External"/><Relationship Id="rId4" Type="http://schemas.openxmlformats.org/officeDocument/2006/relationships/hyperlink" Target="mailto:sarabeth@init4life.c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arafelushko/Library/Group%20Containers/UBF8T346G9.Office/User%20Content.localized/Templates.localized/In%20It%204%20Life%20Word%20Template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 It 4 Life Word Template.dotx</Template>
  <TotalTime>7</TotalTime>
  <Pages>3</Pages>
  <Words>379</Words>
  <Characters>2090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Felushko</dc:creator>
  <cp:lastModifiedBy>Sara Felushko</cp:lastModifiedBy>
  <cp:revision>3</cp:revision>
  <cp:lastPrinted>2026-10-28T03:37:00Z</cp:lastPrinted>
  <dcterms:created xsi:type="dcterms:W3CDTF">2026-10-28T03:36:00Z</dcterms:created>
  <dcterms:modified xsi:type="dcterms:W3CDTF">2026-10-28T03:58:00Z</dcterms:modified>
</cp:coreProperties>
</file>